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76" w:rsidRPr="0056724B" w:rsidRDefault="000D76AB" w:rsidP="002F5776">
      <w:pPr>
        <w:rPr>
          <w:vanish/>
          <w:sz w:val="24"/>
          <w:szCs w:val="24"/>
        </w:rPr>
      </w:pPr>
      <w:bookmarkStart w:id="0" w:name="OLE_LINK1"/>
      <w:bookmarkStart w:id="1" w:name="OLE_LINK9"/>
      <w:r>
        <w:rPr>
          <w:b/>
          <w:sz w:val="24"/>
          <w:szCs w:val="24"/>
        </w:rPr>
        <w:t xml:space="preserve">1. </w:t>
      </w:r>
      <w:r w:rsidR="00222D3D">
        <w:rPr>
          <w:b/>
          <w:sz w:val="24"/>
          <w:szCs w:val="24"/>
        </w:rPr>
        <w:t>Реквизиты д</w:t>
      </w:r>
      <w:r w:rsidR="002F5776" w:rsidRPr="0056724B">
        <w:rPr>
          <w:b/>
          <w:sz w:val="24"/>
          <w:szCs w:val="24"/>
        </w:rPr>
        <w:t>ля оплаты за выдачу документа, подтверждающего уровень квалификации</w:t>
      </w:r>
    </w:p>
    <w:p w:rsidR="003B0229" w:rsidRPr="0056724B" w:rsidRDefault="003B0229" w:rsidP="00047BB1">
      <w:pPr>
        <w:rPr>
          <w:vanish/>
          <w:sz w:val="24"/>
          <w:szCs w:val="24"/>
        </w:rPr>
      </w:pPr>
    </w:p>
    <w:tbl>
      <w:tblPr>
        <w:tblW w:w="10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2"/>
        <w:gridCol w:w="818"/>
        <w:gridCol w:w="172"/>
        <w:gridCol w:w="51"/>
        <w:gridCol w:w="371"/>
        <w:gridCol w:w="284"/>
        <w:gridCol w:w="284"/>
        <w:gridCol w:w="971"/>
        <w:gridCol w:w="162"/>
        <w:gridCol w:w="214"/>
        <w:gridCol w:w="353"/>
        <w:gridCol w:w="8"/>
        <w:gridCol w:w="842"/>
        <w:gridCol w:w="557"/>
        <w:gridCol w:w="11"/>
        <w:gridCol w:w="284"/>
        <w:gridCol w:w="7"/>
        <w:gridCol w:w="283"/>
        <w:gridCol w:w="844"/>
        <w:gridCol w:w="567"/>
        <w:gridCol w:w="567"/>
        <w:gridCol w:w="7"/>
        <w:gridCol w:w="284"/>
        <w:gridCol w:w="378"/>
        <w:gridCol w:w="181"/>
        <w:gridCol w:w="198"/>
        <w:gridCol w:w="379"/>
      </w:tblGrid>
      <w:tr w:rsidR="00472D19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  <w:hidden/>
        </w:trPr>
        <w:tc>
          <w:tcPr>
            <w:tcW w:w="19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472D19" w:rsidRPr="005910A0" w:rsidRDefault="00472D19" w:rsidP="000633CD">
            <w:pPr>
              <w:jc w:val="center"/>
              <w:rPr>
                <w:vanish/>
                <w:sz w:val="18"/>
                <w:szCs w:val="18"/>
              </w:rPr>
            </w:pPr>
          </w:p>
        </w:tc>
        <w:tc>
          <w:tcPr>
            <w:tcW w:w="21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2D19" w:rsidRPr="005910A0" w:rsidRDefault="00472D19">
            <w:pPr>
              <w:jc w:val="both"/>
              <w:rPr>
                <w:b/>
                <w:bCs/>
              </w:rPr>
            </w:pPr>
          </w:p>
        </w:tc>
        <w:tc>
          <w:tcPr>
            <w:tcW w:w="21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Pr="005910A0" w:rsidRDefault="00472D19" w:rsidP="000633CD">
            <w:pPr>
              <w:jc w:val="center"/>
              <w:rPr>
                <w:vanish/>
                <w:sz w:val="18"/>
                <w:szCs w:val="18"/>
              </w:rPr>
            </w:pPr>
          </w:p>
        </w:tc>
        <w:tc>
          <w:tcPr>
            <w:tcW w:w="2854" w:type="dxa"/>
            <w:gridSpan w:val="9"/>
            <w:tcBorders>
              <w:top w:val="nil"/>
              <w:left w:val="nil"/>
              <w:bottom w:val="nil"/>
            </w:tcBorders>
          </w:tcPr>
          <w:p w:rsidR="00472D19" w:rsidRPr="005910A0" w:rsidRDefault="00472D19">
            <w:pPr>
              <w:jc w:val="both"/>
              <w:rPr>
                <w:b/>
                <w:bCs/>
              </w:rPr>
            </w:pPr>
          </w:p>
        </w:tc>
        <w:tc>
          <w:tcPr>
            <w:tcW w:w="1136" w:type="dxa"/>
            <w:gridSpan w:val="4"/>
            <w:tcBorders>
              <w:left w:val="nil"/>
            </w:tcBorders>
            <w:vAlign w:val="center"/>
          </w:tcPr>
          <w:p w:rsidR="00472D19" w:rsidRDefault="00472D19">
            <w:pPr>
              <w:jc w:val="center"/>
              <w:rPr>
                <w:b/>
                <w:bCs/>
              </w:rPr>
            </w:pPr>
          </w:p>
        </w:tc>
      </w:tr>
      <w:tr w:rsidR="00472D19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1950" w:type="dxa"/>
            <w:gridSpan w:val="2"/>
            <w:tcBorders>
              <w:left w:val="nil"/>
              <w:bottom w:val="nil"/>
              <w:right w:val="nil"/>
            </w:tcBorders>
          </w:tcPr>
          <w:p w:rsidR="00472D19" w:rsidRDefault="00472D19" w:rsidP="00D160A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 в банк плат.</w:t>
            </w:r>
          </w:p>
        </w:tc>
        <w:tc>
          <w:tcPr>
            <w:tcW w:w="21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jc w:val="both"/>
              <w:rPr>
                <w:b/>
                <w:bCs/>
              </w:rPr>
            </w:pPr>
          </w:p>
        </w:tc>
        <w:tc>
          <w:tcPr>
            <w:tcW w:w="2136" w:type="dxa"/>
            <w:gridSpan w:val="6"/>
            <w:tcBorders>
              <w:left w:val="nil"/>
              <w:bottom w:val="nil"/>
              <w:right w:val="nil"/>
            </w:tcBorders>
          </w:tcPr>
          <w:p w:rsidR="00472D19" w:rsidRDefault="00472D19" w:rsidP="00D160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  плат.</w:t>
            </w:r>
          </w:p>
        </w:tc>
        <w:tc>
          <w:tcPr>
            <w:tcW w:w="28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jc w:val="both"/>
              <w:rPr>
                <w:b/>
                <w:bCs/>
              </w:rPr>
            </w:pPr>
          </w:p>
        </w:tc>
        <w:tc>
          <w:tcPr>
            <w:tcW w:w="113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472D19" w:rsidRDefault="00472D19">
            <w:pPr>
              <w:jc w:val="center"/>
              <w:rPr>
                <w:b/>
                <w:bCs/>
              </w:rPr>
            </w:pPr>
          </w:p>
        </w:tc>
      </w:tr>
      <w:tr w:rsidR="00472D19" w:rsidRPr="00186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5"/>
        </w:trPr>
        <w:tc>
          <w:tcPr>
            <w:tcW w:w="311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Default="00472D19">
            <w:pPr>
              <w:jc w:val="both"/>
            </w:pPr>
            <w:r>
              <w:rPr>
                <w:rFonts w:ascii="Arial" w:hAnsi="Arial" w:cs="Arial"/>
                <w:b/>
                <w:bCs/>
              </w:rPr>
              <w:t>ПЛАТЕЖНОЕ ПОРУЧЕНИЕ №</w:t>
            </w:r>
          </w:p>
        </w:tc>
        <w:tc>
          <w:tcPr>
            <w:tcW w:w="170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Default="00472D19">
            <w:pPr>
              <w:rPr>
                <w:vanish/>
              </w:rPr>
            </w:pPr>
          </w:p>
        </w:tc>
        <w:tc>
          <w:tcPr>
            <w:tcW w:w="170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Default="00472D19">
            <w:pPr>
              <w:jc w:val="center"/>
              <w:rPr>
                <w:vanish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jc w:val="center"/>
            </w:pPr>
          </w:p>
        </w:tc>
        <w:tc>
          <w:tcPr>
            <w:tcW w:w="198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Default="00472D19">
            <w:pPr>
              <w:jc w:val="center"/>
              <w:rPr>
                <w:vanish/>
                <w:lang w:val="en-US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2D19" w:rsidRPr="0018693A" w:rsidRDefault="00472D19">
            <w:pPr>
              <w:jc w:val="center"/>
              <w:rPr>
                <w:lang w:val="en-US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19" w:rsidRPr="0018693A" w:rsidRDefault="00472D19">
            <w:pPr>
              <w:jc w:val="center"/>
              <w:rPr>
                <w:lang w:val="en-US"/>
              </w:rPr>
            </w:pPr>
          </w:p>
        </w:tc>
      </w:tr>
      <w:tr w:rsidR="0047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hRule="exact" w:val="348"/>
        </w:trPr>
        <w:tc>
          <w:tcPr>
            <w:tcW w:w="311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Pr="0018693A" w:rsidRDefault="00472D19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0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Pr="0018693A" w:rsidRDefault="00472D19">
            <w:pPr>
              <w:rPr>
                <w:vanish/>
                <w:lang w:val="en-US"/>
              </w:rPr>
            </w:pPr>
          </w:p>
        </w:tc>
        <w:tc>
          <w:tcPr>
            <w:tcW w:w="1701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D19" w:rsidRPr="0018693A" w:rsidRDefault="00472D19">
            <w:pPr>
              <w:jc w:val="center"/>
              <w:rPr>
                <w:vanish/>
                <w:lang w:val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2D19" w:rsidRPr="0018693A" w:rsidRDefault="00472D19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D19" w:rsidRPr="0018693A" w:rsidRDefault="00472D19">
            <w:pPr>
              <w:jc w:val="center"/>
              <w:rPr>
                <w:vanish/>
                <w:lang w:val="en-US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72D19" w:rsidRPr="0018693A" w:rsidRDefault="00472D19">
            <w:pPr>
              <w:jc w:val="center"/>
              <w:rPr>
                <w:lang w:val="en-U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19" w:rsidRPr="0018693A" w:rsidRDefault="00472D19">
            <w:pPr>
              <w:jc w:val="center"/>
              <w:rPr>
                <w:lang w:val="en-US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2D19" w:rsidRPr="0018693A" w:rsidRDefault="00472D19">
            <w:pPr>
              <w:jc w:val="center"/>
              <w:rPr>
                <w:lang w:val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19" w:rsidRPr="000C55AF" w:rsidRDefault="00472D19" w:rsidP="000633CF">
            <w:pPr>
              <w:rPr>
                <w:vanish/>
              </w:rPr>
            </w:pPr>
          </w:p>
        </w:tc>
      </w:tr>
      <w:tr w:rsidR="0047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hRule="exact" w:val="284"/>
        </w:trPr>
        <w:tc>
          <w:tcPr>
            <w:tcW w:w="31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rPr>
                <w:lang w:val="en-US"/>
              </w:rPr>
            </w:pPr>
          </w:p>
        </w:tc>
        <w:tc>
          <w:tcPr>
            <w:tcW w:w="17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rPr>
                <w:lang w:val="en-US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jc w:val="center"/>
            </w:pPr>
            <w: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/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jc w:val="center"/>
            </w:pPr>
            <w:r>
              <w:t>Вид платежа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/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/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/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2D19" w:rsidRDefault="00472D19"/>
        </w:tc>
      </w:tr>
      <w:tr w:rsidR="00472D19" w:rsidRPr="00E23620" w:rsidTr="000B3F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2D19" w:rsidRDefault="00472D19">
            <w:r>
              <w:t>Сумма прописью</w:t>
            </w:r>
          </w:p>
        </w:tc>
        <w:tc>
          <w:tcPr>
            <w:tcW w:w="907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472D19" w:rsidRPr="001A7B1E" w:rsidRDefault="00472D19">
            <w:pPr>
              <w:rPr>
                <w:vanish/>
              </w:rPr>
            </w:pPr>
          </w:p>
        </w:tc>
      </w:tr>
      <w:tr w:rsidR="0047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282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72D19" w:rsidRDefault="00472D19" w:rsidP="007B7FD0">
            <w:pPr>
              <w:rPr>
                <w:vanish/>
                <w:lang w:val="en-US"/>
              </w:rPr>
            </w:pPr>
            <w:r>
              <w:t>ИНН</w:t>
            </w:r>
            <w:r w:rsidR="00B52AB6">
              <w:rPr>
                <w:lang w:val="en-US"/>
              </w:rPr>
              <w:t xml:space="preserve"> </w:t>
            </w:r>
          </w:p>
        </w:tc>
        <w:tc>
          <w:tcPr>
            <w:tcW w:w="28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2D19" w:rsidRDefault="00472D19" w:rsidP="007B7FD0">
            <w:pPr>
              <w:rPr>
                <w:vanish/>
                <w:lang w:val="en-US"/>
              </w:rPr>
            </w:pPr>
            <w:r>
              <w:t>КПП</w:t>
            </w:r>
            <w:r w:rsidR="00B52AB6">
              <w:rPr>
                <w:lang w:val="en-US"/>
              </w:rPr>
              <w:t xml:space="preserve"> 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2D19" w:rsidRDefault="00472D19">
            <w:pPr>
              <w:rPr>
                <w:lang w:val="en-US"/>
              </w:rPr>
            </w:pPr>
            <w:r>
              <w:t>Сумма</w:t>
            </w:r>
          </w:p>
        </w:tc>
        <w:tc>
          <w:tcPr>
            <w:tcW w:w="3695" w:type="dxa"/>
            <w:gridSpan w:val="11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2D19" w:rsidRPr="001A70F9" w:rsidRDefault="002B31E7">
            <w:pPr>
              <w:rPr>
                <w:vanish/>
              </w:rPr>
            </w:pPr>
            <w:r w:rsidRPr="001A70F9">
              <w:t>2 000-00</w:t>
            </w:r>
          </w:p>
        </w:tc>
      </w:tr>
      <w:tr w:rsidR="00472D19" w:rsidTr="000B3F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58"/>
          <w:hidden/>
        </w:trPr>
        <w:tc>
          <w:tcPr>
            <w:tcW w:w="5662" w:type="dxa"/>
            <w:gridSpan w:val="1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2D19" w:rsidRDefault="00472D19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19" w:rsidRDefault="00472D19">
            <w:pPr>
              <w:rPr>
                <w:lang w:val="en-US"/>
              </w:rPr>
            </w:pPr>
          </w:p>
        </w:tc>
        <w:tc>
          <w:tcPr>
            <w:tcW w:w="3695" w:type="dxa"/>
            <w:gridSpan w:val="11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D19" w:rsidRDefault="00472D19">
            <w:pPr>
              <w:rPr>
                <w:vanish/>
                <w:lang w:val="en-US"/>
              </w:rPr>
            </w:pPr>
          </w:p>
        </w:tc>
      </w:tr>
      <w:tr w:rsidR="0047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3"/>
          <w:hidden/>
        </w:trPr>
        <w:tc>
          <w:tcPr>
            <w:tcW w:w="566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Default="00472D19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2D19" w:rsidRDefault="00472D1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Сч</w:t>
            </w:r>
            <w:proofErr w:type="spellEnd"/>
            <w:r>
              <w:rPr>
                <w:lang w:val="en-US"/>
              </w:rPr>
              <w:t>.№</w:t>
            </w:r>
          </w:p>
        </w:tc>
        <w:tc>
          <w:tcPr>
            <w:tcW w:w="369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 w:rsidP="007B7FD0">
            <w:pPr>
              <w:rPr>
                <w:vanish/>
                <w:lang w:val="en-US"/>
              </w:rPr>
            </w:pPr>
          </w:p>
        </w:tc>
      </w:tr>
      <w:tr w:rsidR="00472D19" w:rsidTr="00E02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80"/>
          <w:hidden/>
        </w:trPr>
        <w:tc>
          <w:tcPr>
            <w:tcW w:w="566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Default="00472D19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D19" w:rsidRDefault="00472D19">
            <w:pPr>
              <w:rPr>
                <w:lang w:val="en-US"/>
              </w:rPr>
            </w:pPr>
          </w:p>
        </w:tc>
        <w:tc>
          <w:tcPr>
            <w:tcW w:w="3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19" w:rsidRDefault="00472D19">
            <w:pPr>
              <w:rPr>
                <w:vanish/>
                <w:lang w:val="en-US"/>
              </w:rPr>
            </w:pPr>
          </w:p>
        </w:tc>
      </w:tr>
      <w:tr w:rsidR="0047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D19" w:rsidRDefault="00472D19">
            <w:pPr>
              <w:rPr>
                <w:lang w:val="en-US"/>
              </w:rPr>
            </w:pPr>
            <w:r>
              <w:t>Плательщик</w:t>
            </w:r>
          </w:p>
        </w:tc>
        <w:tc>
          <w:tcPr>
            <w:tcW w:w="35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2D19" w:rsidRDefault="00472D19">
            <w:pPr>
              <w:rPr>
                <w:lang w:val="en-US"/>
              </w:rPr>
            </w:pPr>
          </w:p>
        </w:tc>
        <w:tc>
          <w:tcPr>
            <w:tcW w:w="3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D19" w:rsidRDefault="00472D19">
            <w:pPr>
              <w:rPr>
                <w:vanish/>
                <w:lang w:val="en-US"/>
              </w:rPr>
            </w:pPr>
          </w:p>
        </w:tc>
      </w:tr>
      <w:tr w:rsidR="0047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4"/>
          <w:hidden/>
        </w:trPr>
        <w:tc>
          <w:tcPr>
            <w:tcW w:w="5662" w:type="dxa"/>
            <w:gridSpan w:val="1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2DE5" w:rsidRPr="007B7FD0" w:rsidRDefault="00322DE5">
            <w:pPr>
              <w:rPr>
                <w:vanish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D19" w:rsidRDefault="00472D19">
            <w:pPr>
              <w:rPr>
                <w:lang w:val="en-US"/>
              </w:rPr>
            </w:pPr>
          </w:p>
        </w:tc>
        <w:tc>
          <w:tcPr>
            <w:tcW w:w="369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rPr>
                <w:vanish/>
                <w:lang w:val="en-US"/>
              </w:rPr>
            </w:pPr>
          </w:p>
        </w:tc>
      </w:tr>
      <w:tr w:rsidR="00472D19" w:rsidTr="000B3F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46"/>
          <w:hidden/>
        </w:trPr>
        <w:tc>
          <w:tcPr>
            <w:tcW w:w="5662" w:type="dxa"/>
            <w:gridSpan w:val="1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2D19" w:rsidRDefault="00472D19">
            <w:pPr>
              <w:rPr>
                <w:vanish/>
                <w:lang w:val="en-US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72D19" w:rsidRDefault="00472D19">
            <w:proofErr w:type="spellStart"/>
            <w:r>
              <w:t>Сч.№</w:t>
            </w:r>
            <w:proofErr w:type="spellEnd"/>
          </w:p>
        </w:tc>
        <w:tc>
          <w:tcPr>
            <w:tcW w:w="3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pPr>
              <w:rPr>
                <w:vanish/>
              </w:rPr>
            </w:pPr>
          </w:p>
        </w:tc>
      </w:tr>
      <w:tr w:rsidR="00472D19" w:rsidTr="00C83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406"/>
        </w:trPr>
        <w:tc>
          <w:tcPr>
            <w:tcW w:w="2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D19" w:rsidRDefault="00472D19">
            <w:r>
              <w:t>Банк плательщика</w:t>
            </w:r>
          </w:p>
        </w:tc>
        <w:tc>
          <w:tcPr>
            <w:tcW w:w="22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D19" w:rsidRDefault="00472D19"/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D19" w:rsidRDefault="00472D19"/>
        </w:tc>
        <w:tc>
          <w:tcPr>
            <w:tcW w:w="852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2D19" w:rsidRDefault="00472D19"/>
        </w:tc>
        <w:tc>
          <w:tcPr>
            <w:tcW w:w="3695" w:type="dxa"/>
            <w:gridSpan w:val="11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2D19" w:rsidRDefault="00472D19"/>
        </w:tc>
      </w:tr>
      <w:tr w:rsidR="00156A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662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56A68" w:rsidRPr="001A70F9" w:rsidRDefault="00930565" w:rsidP="00930565">
            <w:pPr>
              <w:rPr>
                <w:highlight w:val="yellow"/>
              </w:rPr>
            </w:pPr>
            <w:r w:rsidRPr="00930565">
              <w:t xml:space="preserve">ОКЦ № 1 ВВГУ Банка России </w:t>
            </w:r>
            <w:r w:rsidR="00290711" w:rsidRPr="00930565">
              <w:t>//УФК по Новгородской области</w:t>
            </w:r>
            <w:r w:rsidR="00290711" w:rsidRPr="00930565">
              <w:rPr>
                <w:rFonts w:ascii="Arial" w:hAnsi="Arial" w:cs="Arial"/>
                <w:color w:val="585858"/>
              </w:rPr>
              <w:t xml:space="preserve"> </w:t>
            </w:r>
            <w:r w:rsidR="00290711" w:rsidRPr="00930565">
              <w:t>г. Великий Новгород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8" w:rsidRDefault="00156A68" w:rsidP="00601FC1">
            <w:r>
              <w:t>БИК</w:t>
            </w:r>
          </w:p>
        </w:tc>
        <w:tc>
          <w:tcPr>
            <w:tcW w:w="369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0711" w:rsidRPr="00930565" w:rsidRDefault="00290711" w:rsidP="00290711">
            <w:r w:rsidRPr="00930565">
              <w:t>042202100</w:t>
            </w:r>
          </w:p>
          <w:p w:rsidR="00156A68" w:rsidRDefault="00290711" w:rsidP="00290711">
            <w:pPr>
              <w:rPr>
                <w:vanish/>
              </w:rPr>
            </w:pPr>
            <w:r w:rsidRPr="00930565">
              <w:t>40102810245370000100</w:t>
            </w:r>
          </w:p>
        </w:tc>
      </w:tr>
      <w:tr w:rsidR="00C83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397"/>
          <w:hidden/>
        </w:trPr>
        <w:tc>
          <w:tcPr>
            <w:tcW w:w="566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C837B2" w:rsidRDefault="00C837B2">
            <w:pPr>
              <w:rPr>
                <w:vanish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37B2" w:rsidRDefault="00C837B2">
            <w:proofErr w:type="spellStart"/>
            <w:r>
              <w:t>Сч.№</w:t>
            </w:r>
            <w:proofErr w:type="spellEnd"/>
          </w:p>
          <w:p w:rsidR="00C837B2" w:rsidRDefault="00C837B2"/>
        </w:tc>
        <w:tc>
          <w:tcPr>
            <w:tcW w:w="3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37B2" w:rsidRDefault="00C837B2">
            <w:pPr>
              <w:rPr>
                <w:vanish/>
              </w:rPr>
            </w:pPr>
          </w:p>
        </w:tc>
      </w:tr>
      <w:tr w:rsidR="00C837B2" w:rsidTr="00C83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333"/>
        </w:trPr>
        <w:tc>
          <w:tcPr>
            <w:tcW w:w="2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37B2" w:rsidRDefault="00C837B2" w:rsidP="00601FC1">
            <w:r>
              <w:t>Банк получателя</w:t>
            </w:r>
          </w:p>
        </w:tc>
        <w:tc>
          <w:tcPr>
            <w:tcW w:w="22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7B2" w:rsidRDefault="00C837B2" w:rsidP="00601FC1"/>
        </w:tc>
        <w:tc>
          <w:tcPr>
            <w:tcW w:w="12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37B2" w:rsidRDefault="00C837B2" w:rsidP="00601FC1"/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7B2" w:rsidRDefault="00C837B2"/>
        </w:tc>
        <w:tc>
          <w:tcPr>
            <w:tcW w:w="3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C837B2" w:rsidRDefault="00C837B2">
            <w:pPr>
              <w:rPr>
                <w:vanish/>
              </w:rPr>
            </w:pPr>
          </w:p>
        </w:tc>
      </w:tr>
      <w:tr w:rsidR="00C83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425"/>
        </w:trPr>
        <w:tc>
          <w:tcPr>
            <w:tcW w:w="2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7B2" w:rsidRDefault="00C837B2" w:rsidP="00601FC1">
            <w:pPr>
              <w:rPr>
                <w:lang w:val="en-US"/>
              </w:rPr>
            </w:pPr>
            <w:r>
              <w:t>ИНН</w:t>
            </w:r>
            <w:r>
              <w:rPr>
                <w:lang w:val="en-US"/>
              </w:rPr>
              <w:t xml:space="preserve"> </w:t>
            </w:r>
            <w:r>
              <w:t>7841340833</w:t>
            </w:r>
          </w:p>
        </w:tc>
        <w:tc>
          <w:tcPr>
            <w:tcW w:w="2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37B2" w:rsidRDefault="00C837B2" w:rsidP="00601FC1">
            <w:pPr>
              <w:rPr>
                <w:vanish/>
                <w:lang w:val="en-US"/>
              </w:rPr>
            </w:pPr>
            <w:r>
              <w:t>КПП</w:t>
            </w:r>
            <w:r>
              <w:rPr>
                <w:lang w:val="en-US"/>
              </w:rPr>
              <w:t xml:space="preserve"> </w:t>
            </w:r>
            <w:r>
              <w:t>784101001</w:t>
            </w: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37B2" w:rsidRDefault="00C837B2" w:rsidP="00601FC1">
            <w:pPr>
              <w:rPr>
                <w:lang w:val="en-US"/>
              </w:rPr>
            </w:pPr>
            <w:proofErr w:type="spellStart"/>
            <w:r>
              <w:t>Сч</w:t>
            </w:r>
            <w:proofErr w:type="spellEnd"/>
            <w:r>
              <w:rPr>
                <w:lang w:val="en-US"/>
              </w:rPr>
              <w:t>.№</w:t>
            </w:r>
          </w:p>
          <w:p w:rsidR="00C837B2" w:rsidRDefault="00C837B2" w:rsidP="00601FC1">
            <w:pPr>
              <w:rPr>
                <w:lang w:val="en-US"/>
              </w:rPr>
            </w:pPr>
          </w:p>
        </w:tc>
        <w:tc>
          <w:tcPr>
            <w:tcW w:w="3695" w:type="dxa"/>
            <w:gridSpan w:val="11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37B2" w:rsidRDefault="00ED527B" w:rsidP="00601FC1">
            <w:pPr>
              <w:rPr>
                <w:lang w:val="en-US"/>
              </w:rPr>
            </w:pPr>
            <w:r w:rsidRPr="005834A4">
              <w:t>03100643000000015000</w:t>
            </w:r>
          </w:p>
        </w:tc>
      </w:tr>
      <w:tr w:rsidR="00C837B2" w:rsidRPr="005003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5662" w:type="dxa"/>
            <w:gridSpan w:val="1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37B2" w:rsidRPr="0050031A" w:rsidRDefault="00ED527B" w:rsidP="007B7FD0">
            <w:pPr>
              <w:rPr>
                <w:vanish/>
              </w:rPr>
            </w:pPr>
            <w:r w:rsidRPr="00B869EB">
              <w:t>УФК по Новгородской области</w:t>
            </w:r>
            <w:r>
              <w:rPr>
                <w:rFonts w:ascii="Arial" w:hAnsi="Arial" w:cs="Arial"/>
                <w:color w:val="585858"/>
              </w:rPr>
              <w:t xml:space="preserve"> </w:t>
            </w:r>
            <w:r w:rsidRPr="0050031A">
              <w:t>(СЕВЕРО-ЗАПАДНОЕ УПРАВЛЕНИЕ РОСТЕХНАДЗОРА)</w:t>
            </w: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37B2" w:rsidRPr="0050031A" w:rsidRDefault="00C837B2"/>
        </w:tc>
        <w:tc>
          <w:tcPr>
            <w:tcW w:w="3695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37B2" w:rsidRPr="0050031A" w:rsidRDefault="00C837B2">
            <w:pPr>
              <w:rPr>
                <w:vanish/>
              </w:rPr>
            </w:pPr>
          </w:p>
        </w:tc>
      </w:tr>
      <w:tr w:rsidR="00C83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66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C837B2" w:rsidRPr="0050031A" w:rsidRDefault="00C837B2"/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37B2" w:rsidRPr="007B7FD0" w:rsidRDefault="00C837B2">
            <w:pPr>
              <w:ind w:right="-108"/>
            </w:pPr>
            <w:r>
              <w:t>Вид</w:t>
            </w:r>
            <w:r w:rsidRPr="007B7FD0">
              <w:t xml:space="preserve"> </w:t>
            </w:r>
            <w:r>
              <w:t>оп</w:t>
            </w:r>
            <w:r w:rsidRPr="007B7FD0"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837B2" w:rsidRPr="007B7FD0" w:rsidRDefault="00C837B2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37B2" w:rsidRPr="0050031A" w:rsidRDefault="00A12651" w:rsidP="00601FC1">
            <w:r>
              <w:t>Срок плат.</w:t>
            </w:r>
          </w:p>
        </w:tc>
        <w:tc>
          <w:tcPr>
            <w:tcW w:w="142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837B2" w:rsidRPr="007B7FD0" w:rsidRDefault="00C837B2" w:rsidP="00601FC1">
            <w:pPr>
              <w:ind w:right="-108"/>
            </w:pPr>
          </w:p>
        </w:tc>
      </w:tr>
      <w:tr w:rsidR="00C837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475"/>
        </w:trPr>
        <w:tc>
          <w:tcPr>
            <w:tcW w:w="566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C837B2" w:rsidRDefault="00C837B2"/>
        </w:tc>
        <w:tc>
          <w:tcPr>
            <w:tcW w:w="8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37B2" w:rsidRDefault="00C837B2">
            <w:pPr>
              <w:ind w:right="-108"/>
            </w:pPr>
            <w:r>
              <w:t>Наз. пл.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37B2" w:rsidRPr="007B7FD0" w:rsidRDefault="00C837B2">
            <w:pPr>
              <w:rPr>
                <w:vanish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37B2" w:rsidRDefault="00A12651" w:rsidP="00601FC1">
            <w:proofErr w:type="spellStart"/>
            <w:r>
              <w:t>Очер.плат</w:t>
            </w:r>
            <w:proofErr w:type="spellEnd"/>
            <w:r>
              <w:t>.</w:t>
            </w:r>
          </w:p>
        </w:tc>
        <w:tc>
          <w:tcPr>
            <w:tcW w:w="1427" w:type="dxa"/>
            <w:gridSpan w:val="6"/>
            <w:tcBorders>
              <w:top w:val="nil"/>
              <w:left w:val="single" w:sz="4" w:space="0" w:color="auto"/>
              <w:right w:val="nil"/>
            </w:tcBorders>
          </w:tcPr>
          <w:p w:rsidR="00C837B2" w:rsidRDefault="00C837B2" w:rsidP="00601FC1">
            <w:pPr>
              <w:ind w:right="-108"/>
            </w:pPr>
          </w:p>
        </w:tc>
      </w:tr>
      <w:tr w:rsidR="00472D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66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2D19" w:rsidRDefault="00472D19">
            <w:r>
              <w:t>Получатель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2D19" w:rsidRDefault="00472D19">
            <w:r>
              <w:t>Код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2D19" w:rsidRDefault="00472D19">
            <w:pPr>
              <w:rPr>
                <w:vanish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72D19" w:rsidRDefault="00472D19">
            <w:proofErr w:type="spellStart"/>
            <w:r>
              <w:t>Рез.поле</w:t>
            </w:r>
            <w:proofErr w:type="spellEnd"/>
          </w:p>
        </w:tc>
        <w:tc>
          <w:tcPr>
            <w:tcW w:w="14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72D19" w:rsidRDefault="00472D19">
            <w:pPr>
              <w:rPr>
                <w:vanish/>
              </w:rPr>
            </w:pPr>
          </w:p>
        </w:tc>
      </w:tr>
      <w:tr w:rsidR="00DB2F93" w:rsidRPr="007B7F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2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F93" w:rsidRPr="007B7FD0" w:rsidRDefault="00DB2F93" w:rsidP="007B7FD0">
            <w:pPr>
              <w:jc w:val="center"/>
            </w:pPr>
            <w:r w:rsidRPr="001A70F9">
              <w:t>4981</w:t>
            </w:r>
            <w:r w:rsidR="007B7FD0" w:rsidRPr="001A70F9">
              <w:t>0807081010</w:t>
            </w:r>
            <w:r w:rsidR="00D06476" w:rsidRPr="001A70F9">
              <w:t>9</w:t>
            </w:r>
            <w:r w:rsidR="007B7FD0" w:rsidRPr="001A70F9">
              <w:t>00110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93" w:rsidRPr="007B7FD0" w:rsidRDefault="00ED527B" w:rsidP="007B7FD0">
            <w:pPr>
              <w:jc w:val="center"/>
              <w:rPr>
                <w:vanish/>
              </w:rPr>
            </w:pPr>
            <w:r>
              <w:t>49</w:t>
            </w:r>
            <w:r w:rsidRPr="00962CC4">
              <w:t>701000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93" w:rsidRPr="007B7FD0" w:rsidRDefault="00DB2F93" w:rsidP="003D350E">
            <w:pPr>
              <w:jc w:val="center"/>
              <w:rPr>
                <w:vanish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2F93" w:rsidRPr="007B7FD0" w:rsidRDefault="00DB2F93" w:rsidP="003D350E">
            <w:pPr>
              <w:jc w:val="center"/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93" w:rsidRPr="007B7FD0" w:rsidRDefault="00DB2F93" w:rsidP="003D350E">
            <w:pPr>
              <w:jc w:val="center"/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93" w:rsidRPr="007B7FD0" w:rsidRDefault="00DB2F93" w:rsidP="003D350E">
            <w:pPr>
              <w:jc w:val="center"/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2F93" w:rsidRPr="007B7FD0" w:rsidRDefault="00DB2F93" w:rsidP="003D350E">
            <w:pPr>
              <w:jc w:val="center"/>
            </w:pPr>
          </w:p>
        </w:tc>
      </w:tr>
      <w:tr w:rsidR="008927F9" w:rsidTr="005672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3"/>
        </w:trPr>
        <w:tc>
          <w:tcPr>
            <w:tcW w:w="10209" w:type="dxa"/>
            <w:gridSpan w:val="27"/>
            <w:tcBorders>
              <w:top w:val="single" w:sz="4" w:space="0" w:color="auto"/>
              <w:left w:val="nil"/>
              <w:right w:val="nil"/>
            </w:tcBorders>
          </w:tcPr>
          <w:p w:rsidR="008927F9" w:rsidRDefault="000F34B0" w:rsidP="00C30370">
            <w:r>
              <w:t>Назначение платежа</w:t>
            </w:r>
          </w:p>
          <w:p w:rsidR="0056724B" w:rsidRDefault="0056724B" w:rsidP="0056724B">
            <w:r>
              <w:t>Государственная пошлина за выдачу документа, подтверждающего уровень квалификации Фамилия Имя Отчество</w:t>
            </w:r>
          </w:p>
          <w:p w:rsidR="0056724B" w:rsidRPr="00175536" w:rsidRDefault="0056724B" w:rsidP="00C30370">
            <w:pPr>
              <w:rPr>
                <w:vanish/>
              </w:rPr>
            </w:pPr>
          </w:p>
        </w:tc>
      </w:tr>
      <w:bookmarkEnd w:id="0"/>
      <w:bookmarkEnd w:id="1"/>
    </w:tbl>
    <w:p w:rsidR="0056724B" w:rsidRDefault="0056724B" w:rsidP="00886557">
      <w:pPr>
        <w:widowControl/>
        <w:autoSpaceDE/>
        <w:autoSpaceDN/>
        <w:spacing w:after="200" w:line="276" w:lineRule="auto"/>
        <w:jc w:val="both"/>
        <w:rPr>
          <w:sz w:val="24"/>
          <w:szCs w:val="24"/>
        </w:rPr>
      </w:pPr>
    </w:p>
    <w:p w:rsidR="00886557" w:rsidRPr="0056724B" w:rsidRDefault="00886557" w:rsidP="00886557">
      <w:pPr>
        <w:widowControl/>
        <w:autoSpaceDE/>
        <w:autoSpaceDN/>
        <w:spacing w:after="200" w:line="276" w:lineRule="auto"/>
        <w:jc w:val="both"/>
        <w:rPr>
          <w:i/>
          <w:sz w:val="24"/>
          <w:szCs w:val="24"/>
        </w:rPr>
      </w:pPr>
      <w:r w:rsidRPr="0056724B">
        <w:rPr>
          <w:i/>
          <w:sz w:val="24"/>
          <w:szCs w:val="24"/>
        </w:rPr>
        <w:t xml:space="preserve">Госпошлина уплачивается за каждый документ, подтверждающий уровень квалификации аттестуемого лица </w:t>
      </w:r>
      <w:r w:rsidRPr="0056724B">
        <w:rPr>
          <w:b/>
          <w:i/>
          <w:sz w:val="24"/>
          <w:szCs w:val="24"/>
        </w:rPr>
        <w:t>отдельно, единовременно, одним платежным документом (без доплат).</w:t>
      </w:r>
    </w:p>
    <w:p w:rsidR="005F7338" w:rsidRPr="0056724B" w:rsidRDefault="005F7338" w:rsidP="005F7338">
      <w:pPr>
        <w:spacing w:before="100" w:beforeAutospacing="1" w:after="100" w:afterAutospacing="1"/>
        <w:jc w:val="both"/>
        <w:rPr>
          <w:i/>
          <w:sz w:val="24"/>
          <w:szCs w:val="24"/>
        </w:rPr>
      </w:pPr>
      <w:r w:rsidRPr="0056724B">
        <w:rPr>
          <w:i/>
          <w:sz w:val="24"/>
          <w:szCs w:val="24"/>
        </w:rPr>
        <w:t xml:space="preserve">Для идентификации платежа в назначении платежа необходимо указать, за что уплачивается государственная пошлина, а также </w:t>
      </w:r>
      <w:r w:rsidRPr="0056724B">
        <w:rPr>
          <w:b/>
          <w:i/>
          <w:sz w:val="24"/>
          <w:szCs w:val="24"/>
        </w:rPr>
        <w:t>полностью фамилию, имя, отчество</w:t>
      </w:r>
      <w:r w:rsidRPr="0056724B">
        <w:rPr>
          <w:i/>
          <w:sz w:val="24"/>
          <w:szCs w:val="24"/>
        </w:rPr>
        <w:t xml:space="preserve"> лица, за которое уплачивается государственная пошлина.</w:t>
      </w:r>
    </w:p>
    <w:p w:rsidR="0056724B" w:rsidRDefault="0056724B" w:rsidP="005F7338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56724B" w:rsidRDefault="0056724B" w:rsidP="005F7338">
      <w:pPr>
        <w:spacing w:before="100" w:beforeAutospacing="1" w:after="100" w:afterAutospacing="1"/>
        <w:jc w:val="both"/>
        <w:rPr>
          <w:sz w:val="24"/>
          <w:szCs w:val="24"/>
        </w:rPr>
      </w:pPr>
    </w:p>
    <w:p w:rsidR="009E377A" w:rsidRDefault="009E377A" w:rsidP="005F7338">
      <w:pPr>
        <w:spacing w:before="100" w:beforeAutospacing="1" w:after="100" w:afterAutospacing="1"/>
        <w:jc w:val="both"/>
        <w:rPr>
          <w:sz w:val="24"/>
          <w:szCs w:val="24"/>
        </w:rPr>
      </w:pPr>
    </w:p>
    <w:tbl>
      <w:tblPr>
        <w:tblW w:w="10374" w:type="dxa"/>
        <w:tblInd w:w="108" w:type="dxa"/>
        <w:tblLayout w:type="fixed"/>
        <w:tblLook w:val="0000"/>
      </w:tblPr>
      <w:tblGrid>
        <w:gridCol w:w="10374"/>
      </w:tblGrid>
      <w:tr w:rsidR="0056724B" w:rsidTr="003E400E">
        <w:tblPrEx>
          <w:tblCellMar>
            <w:top w:w="0" w:type="dxa"/>
            <w:bottom w:w="0" w:type="dxa"/>
          </w:tblCellMar>
        </w:tblPrEx>
        <w:trPr>
          <w:cantSplit/>
          <w:trHeight w:hRule="exact" w:val="2127"/>
        </w:trPr>
        <w:tc>
          <w:tcPr>
            <w:tcW w:w="10374" w:type="dxa"/>
            <w:tcBorders>
              <w:left w:val="nil"/>
              <w:bottom w:val="nil"/>
              <w:right w:val="nil"/>
            </w:tcBorders>
          </w:tcPr>
          <w:p w:rsidR="0056724B" w:rsidRDefault="0056724B" w:rsidP="00E02F2C"/>
          <w:p w:rsidR="0056724B" w:rsidRDefault="0056724B" w:rsidP="00E02F2C"/>
          <w:p w:rsidR="002F6D58" w:rsidRPr="00AB27B7" w:rsidRDefault="000D76AB" w:rsidP="005672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2F6D58" w:rsidRPr="00AB27B7">
              <w:rPr>
                <w:b/>
                <w:sz w:val="24"/>
                <w:szCs w:val="24"/>
              </w:rPr>
              <w:t>Реквизиты д</w:t>
            </w:r>
            <w:r w:rsidR="0056724B" w:rsidRPr="00AB27B7">
              <w:rPr>
                <w:b/>
                <w:sz w:val="24"/>
                <w:szCs w:val="24"/>
              </w:rPr>
              <w:t xml:space="preserve">ля оплаты за внесение изменений в аттестат  </w:t>
            </w:r>
          </w:p>
          <w:p w:rsidR="0056724B" w:rsidRPr="0056724B" w:rsidRDefault="002F6D58" w:rsidP="0056724B">
            <w:pPr>
              <w:rPr>
                <w:i/>
                <w:sz w:val="24"/>
                <w:szCs w:val="24"/>
              </w:rPr>
            </w:pPr>
            <w:r w:rsidRPr="002F6D58">
              <w:rPr>
                <w:i/>
                <w:sz w:val="24"/>
                <w:szCs w:val="24"/>
              </w:rPr>
              <w:t xml:space="preserve">те же, но </w:t>
            </w:r>
            <w:r w:rsidR="002B31E7" w:rsidRPr="002F6D58">
              <w:rPr>
                <w:i/>
                <w:sz w:val="24"/>
                <w:szCs w:val="24"/>
              </w:rPr>
              <w:t xml:space="preserve">ставится </w:t>
            </w:r>
            <w:r w:rsidR="0056724B" w:rsidRPr="002F6D58">
              <w:rPr>
                <w:i/>
                <w:sz w:val="24"/>
                <w:szCs w:val="24"/>
              </w:rPr>
              <w:t>КБК</w:t>
            </w:r>
            <w:r w:rsidR="0056724B" w:rsidRPr="0056724B">
              <w:rPr>
                <w:b/>
                <w:i/>
                <w:sz w:val="24"/>
                <w:szCs w:val="24"/>
              </w:rPr>
              <w:t xml:space="preserve"> </w:t>
            </w:r>
            <w:r w:rsidR="0056724B" w:rsidRPr="0056724B">
              <w:rPr>
                <w:i/>
                <w:sz w:val="24"/>
                <w:szCs w:val="24"/>
              </w:rPr>
              <w:t>49810807081010</w:t>
            </w:r>
            <w:r w:rsidR="0056724B" w:rsidRPr="000B3F5B">
              <w:rPr>
                <w:b/>
                <w:i/>
                <w:sz w:val="24"/>
                <w:szCs w:val="24"/>
              </w:rPr>
              <w:t>92</w:t>
            </w:r>
            <w:r w:rsidR="0056724B" w:rsidRPr="0056724B">
              <w:rPr>
                <w:i/>
                <w:sz w:val="24"/>
                <w:szCs w:val="24"/>
              </w:rPr>
              <w:t>0110</w:t>
            </w:r>
            <w:r w:rsidR="0056724B">
              <w:rPr>
                <w:i/>
                <w:sz w:val="24"/>
                <w:szCs w:val="24"/>
              </w:rPr>
              <w:t xml:space="preserve"> (обязательно).</w:t>
            </w:r>
            <w:r w:rsidR="0056724B" w:rsidRPr="0056724B">
              <w:rPr>
                <w:i/>
                <w:sz w:val="24"/>
                <w:szCs w:val="24"/>
              </w:rPr>
              <w:t xml:space="preserve"> </w:t>
            </w:r>
            <w:r w:rsidR="002B31E7">
              <w:rPr>
                <w:i/>
                <w:sz w:val="24"/>
                <w:szCs w:val="24"/>
              </w:rPr>
              <w:t>Сумма платежа 500 руб.</w:t>
            </w:r>
          </w:p>
          <w:p w:rsidR="0056724B" w:rsidRPr="0056724B" w:rsidRDefault="0056724B" w:rsidP="0056724B">
            <w:pPr>
              <w:rPr>
                <w:b/>
                <w:i/>
                <w:sz w:val="24"/>
                <w:szCs w:val="24"/>
              </w:rPr>
            </w:pPr>
            <w:r w:rsidRPr="0056724B">
              <w:rPr>
                <w:i/>
                <w:sz w:val="24"/>
                <w:szCs w:val="24"/>
              </w:rPr>
              <w:t>Назначение платежа:</w:t>
            </w:r>
          </w:p>
          <w:p w:rsidR="0056724B" w:rsidRPr="0056724B" w:rsidRDefault="0056724B" w:rsidP="0056724B">
            <w:pPr>
              <w:rPr>
                <w:i/>
                <w:sz w:val="24"/>
                <w:szCs w:val="24"/>
              </w:rPr>
            </w:pPr>
            <w:r w:rsidRPr="0056724B">
              <w:rPr>
                <w:i/>
                <w:sz w:val="24"/>
                <w:szCs w:val="24"/>
              </w:rPr>
              <w:t>Государственная пошлина за внесение изменений в документ, подтверждающий уровень квалификации, в связи с переменой фамилии, имени, отчества  (кого Фамилия Имя Отчество).</w:t>
            </w:r>
          </w:p>
          <w:p w:rsidR="0056724B" w:rsidRDefault="0056724B" w:rsidP="00E02F2C"/>
        </w:tc>
      </w:tr>
    </w:tbl>
    <w:p w:rsidR="00472D19" w:rsidRPr="00D05135" w:rsidRDefault="00472D19" w:rsidP="003E400E">
      <w:pPr>
        <w:spacing w:before="100" w:beforeAutospacing="1" w:after="100" w:afterAutospacing="1"/>
        <w:jc w:val="both"/>
        <w:rPr>
          <w:vanish/>
        </w:rPr>
      </w:pPr>
    </w:p>
    <w:sectPr w:rsidR="00472D19" w:rsidRPr="00D05135">
      <w:pgSz w:w="11906" w:h="16838" w:code="9"/>
      <w:pgMar w:top="397" w:right="567" w:bottom="851" w:left="1134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086"/>
    <w:rsid w:val="0001470B"/>
    <w:rsid w:val="000206B1"/>
    <w:rsid w:val="00022006"/>
    <w:rsid w:val="00034EEE"/>
    <w:rsid w:val="000465FF"/>
    <w:rsid w:val="00047466"/>
    <w:rsid w:val="00047BB1"/>
    <w:rsid w:val="00055ACB"/>
    <w:rsid w:val="00060C85"/>
    <w:rsid w:val="000633CD"/>
    <w:rsid w:val="000633CF"/>
    <w:rsid w:val="00083797"/>
    <w:rsid w:val="00083CDA"/>
    <w:rsid w:val="000919A9"/>
    <w:rsid w:val="00097391"/>
    <w:rsid w:val="000A24A8"/>
    <w:rsid w:val="000B3F5B"/>
    <w:rsid w:val="000C3444"/>
    <w:rsid w:val="000C55AF"/>
    <w:rsid w:val="000D76AB"/>
    <w:rsid w:val="000E0C7A"/>
    <w:rsid w:val="000F34B0"/>
    <w:rsid w:val="001029FA"/>
    <w:rsid w:val="00144F4C"/>
    <w:rsid w:val="001503A1"/>
    <w:rsid w:val="00153659"/>
    <w:rsid w:val="00156A68"/>
    <w:rsid w:val="00162A5D"/>
    <w:rsid w:val="0016641A"/>
    <w:rsid w:val="0017127A"/>
    <w:rsid w:val="00175536"/>
    <w:rsid w:val="0018001D"/>
    <w:rsid w:val="0018693A"/>
    <w:rsid w:val="001A70F9"/>
    <w:rsid w:val="001A79AD"/>
    <w:rsid w:val="001A7B1E"/>
    <w:rsid w:val="001C3136"/>
    <w:rsid w:val="001C3EC2"/>
    <w:rsid w:val="001F1254"/>
    <w:rsid w:val="00205FEA"/>
    <w:rsid w:val="00212721"/>
    <w:rsid w:val="00222D3D"/>
    <w:rsid w:val="0025301E"/>
    <w:rsid w:val="00261086"/>
    <w:rsid w:val="00271370"/>
    <w:rsid w:val="00287D42"/>
    <w:rsid w:val="00290711"/>
    <w:rsid w:val="00297B32"/>
    <w:rsid w:val="002A1D77"/>
    <w:rsid w:val="002A4405"/>
    <w:rsid w:val="002B233C"/>
    <w:rsid w:val="002B25BB"/>
    <w:rsid w:val="002B31E7"/>
    <w:rsid w:val="002D1EFA"/>
    <w:rsid w:val="002D7D32"/>
    <w:rsid w:val="002F5776"/>
    <w:rsid w:val="002F6D58"/>
    <w:rsid w:val="00301E39"/>
    <w:rsid w:val="00302C98"/>
    <w:rsid w:val="00303CF2"/>
    <w:rsid w:val="00305602"/>
    <w:rsid w:val="0032284D"/>
    <w:rsid w:val="00322DE5"/>
    <w:rsid w:val="00341C09"/>
    <w:rsid w:val="003422A1"/>
    <w:rsid w:val="00344AFE"/>
    <w:rsid w:val="00345E9F"/>
    <w:rsid w:val="003467FF"/>
    <w:rsid w:val="00374F5A"/>
    <w:rsid w:val="003B0229"/>
    <w:rsid w:val="003C7A3A"/>
    <w:rsid w:val="003D000C"/>
    <w:rsid w:val="003D350E"/>
    <w:rsid w:val="003D7A86"/>
    <w:rsid w:val="003E400E"/>
    <w:rsid w:val="003F77A5"/>
    <w:rsid w:val="00400279"/>
    <w:rsid w:val="004022A8"/>
    <w:rsid w:val="00407C2A"/>
    <w:rsid w:val="00431416"/>
    <w:rsid w:val="00441893"/>
    <w:rsid w:val="00472D19"/>
    <w:rsid w:val="00475015"/>
    <w:rsid w:val="00492AC8"/>
    <w:rsid w:val="00494C22"/>
    <w:rsid w:val="004A6A92"/>
    <w:rsid w:val="004B1F30"/>
    <w:rsid w:val="004E6A4A"/>
    <w:rsid w:val="0050008E"/>
    <w:rsid w:val="0050031A"/>
    <w:rsid w:val="00511430"/>
    <w:rsid w:val="0051592F"/>
    <w:rsid w:val="005238C2"/>
    <w:rsid w:val="00537AE2"/>
    <w:rsid w:val="005441AE"/>
    <w:rsid w:val="00546F19"/>
    <w:rsid w:val="00564849"/>
    <w:rsid w:val="00566389"/>
    <w:rsid w:val="0056724B"/>
    <w:rsid w:val="00576C24"/>
    <w:rsid w:val="005910A0"/>
    <w:rsid w:val="00596B8C"/>
    <w:rsid w:val="005A512A"/>
    <w:rsid w:val="005E0D30"/>
    <w:rsid w:val="005E26C3"/>
    <w:rsid w:val="005E4AB7"/>
    <w:rsid w:val="005F7338"/>
    <w:rsid w:val="00601FC1"/>
    <w:rsid w:val="00612B57"/>
    <w:rsid w:val="00631ADF"/>
    <w:rsid w:val="0063531E"/>
    <w:rsid w:val="00661067"/>
    <w:rsid w:val="0067083E"/>
    <w:rsid w:val="006725EC"/>
    <w:rsid w:val="00672A84"/>
    <w:rsid w:val="00694A5A"/>
    <w:rsid w:val="006A135D"/>
    <w:rsid w:val="006A682F"/>
    <w:rsid w:val="006B6438"/>
    <w:rsid w:val="006C3C17"/>
    <w:rsid w:val="006D6832"/>
    <w:rsid w:val="006F55B1"/>
    <w:rsid w:val="007131EE"/>
    <w:rsid w:val="00716112"/>
    <w:rsid w:val="007425AE"/>
    <w:rsid w:val="007440ED"/>
    <w:rsid w:val="00756B86"/>
    <w:rsid w:val="00780F2F"/>
    <w:rsid w:val="007A43B8"/>
    <w:rsid w:val="007B4008"/>
    <w:rsid w:val="007B6596"/>
    <w:rsid w:val="007B7C7C"/>
    <w:rsid w:val="007B7FD0"/>
    <w:rsid w:val="007C5E03"/>
    <w:rsid w:val="007C77D5"/>
    <w:rsid w:val="008028B4"/>
    <w:rsid w:val="00806BAB"/>
    <w:rsid w:val="00836432"/>
    <w:rsid w:val="008413EC"/>
    <w:rsid w:val="00841736"/>
    <w:rsid w:val="00850CE1"/>
    <w:rsid w:val="008521A4"/>
    <w:rsid w:val="00856849"/>
    <w:rsid w:val="0086059D"/>
    <w:rsid w:val="00866C4F"/>
    <w:rsid w:val="00886557"/>
    <w:rsid w:val="00891C0F"/>
    <w:rsid w:val="008927F9"/>
    <w:rsid w:val="008A5D75"/>
    <w:rsid w:val="008E4FAE"/>
    <w:rsid w:val="00905191"/>
    <w:rsid w:val="009167B2"/>
    <w:rsid w:val="00930565"/>
    <w:rsid w:val="00936194"/>
    <w:rsid w:val="00963032"/>
    <w:rsid w:val="00970E96"/>
    <w:rsid w:val="0097116A"/>
    <w:rsid w:val="00983CE1"/>
    <w:rsid w:val="00987FD0"/>
    <w:rsid w:val="00996B8B"/>
    <w:rsid w:val="009C73BA"/>
    <w:rsid w:val="009D1BB0"/>
    <w:rsid w:val="009D33FC"/>
    <w:rsid w:val="009E377A"/>
    <w:rsid w:val="00A062A0"/>
    <w:rsid w:val="00A066A3"/>
    <w:rsid w:val="00A12651"/>
    <w:rsid w:val="00A14B8A"/>
    <w:rsid w:val="00A42516"/>
    <w:rsid w:val="00A45AA3"/>
    <w:rsid w:val="00A463C2"/>
    <w:rsid w:val="00A53D7A"/>
    <w:rsid w:val="00A56DDC"/>
    <w:rsid w:val="00A62863"/>
    <w:rsid w:val="00A63D3E"/>
    <w:rsid w:val="00A677D2"/>
    <w:rsid w:val="00A80833"/>
    <w:rsid w:val="00AA2881"/>
    <w:rsid w:val="00AA6CE5"/>
    <w:rsid w:val="00AB27B7"/>
    <w:rsid w:val="00AC62C6"/>
    <w:rsid w:val="00AC743F"/>
    <w:rsid w:val="00AC7B8A"/>
    <w:rsid w:val="00AD6935"/>
    <w:rsid w:val="00AF16DE"/>
    <w:rsid w:val="00AF1C7B"/>
    <w:rsid w:val="00AF20C8"/>
    <w:rsid w:val="00AF6A1C"/>
    <w:rsid w:val="00B05CD5"/>
    <w:rsid w:val="00B26BA5"/>
    <w:rsid w:val="00B42B11"/>
    <w:rsid w:val="00B45A44"/>
    <w:rsid w:val="00B5103E"/>
    <w:rsid w:val="00B52AB6"/>
    <w:rsid w:val="00B6168E"/>
    <w:rsid w:val="00B63A6F"/>
    <w:rsid w:val="00B678EA"/>
    <w:rsid w:val="00B73BEA"/>
    <w:rsid w:val="00B831AB"/>
    <w:rsid w:val="00B844F6"/>
    <w:rsid w:val="00B86B86"/>
    <w:rsid w:val="00B94339"/>
    <w:rsid w:val="00B95703"/>
    <w:rsid w:val="00BA39B3"/>
    <w:rsid w:val="00BE4143"/>
    <w:rsid w:val="00C225E3"/>
    <w:rsid w:val="00C25ECF"/>
    <w:rsid w:val="00C30370"/>
    <w:rsid w:val="00C340EA"/>
    <w:rsid w:val="00C3719C"/>
    <w:rsid w:val="00C41D6A"/>
    <w:rsid w:val="00C44423"/>
    <w:rsid w:val="00C5032A"/>
    <w:rsid w:val="00C51419"/>
    <w:rsid w:val="00C539E2"/>
    <w:rsid w:val="00C57E9E"/>
    <w:rsid w:val="00C662EB"/>
    <w:rsid w:val="00C837B2"/>
    <w:rsid w:val="00C85600"/>
    <w:rsid w:val="00C86A9A"/>
    <w:rsid w:val="00C95723"/>
    <w:rsid w:val="00CB737D"/>
    <w:rsid w:val="00D05135"/>
    <w:rsid w:val="00D06476"/>
    <w:rsid w:val="00D160AB"/>
    <w:rsid w:val="00D27ED3"/>
    <w:rsid w:val="00D30A45"/>
    <w:rsid w:val="00D31BB3"/>
    <w:rsid w:val="00D411A3"/>
    <w:rsid w:val="00D52305"/>
    <w:rsid w:val="00D5582D"/>
    <w:rsid w:val="00D727C4"/>
    <w:rsid w:val="00D92C50"/>
    <w:rsid w:val="00DA22C1"/>
    <w:rsid w:val="00DB2F93"/>
    <w:rsid w:val="00DB6887"/>
    <w:rsid w:val="00DB6BF0"/>
    <w:rsid w:val="00DC2B39"/>
    <w:rsid w:val="00DD2D57"/>
    <w:rsid w:val="00DD7548"/>
    <w:rsid w:val="00E02F2C"/>
    <w:rsid w:val="00E04853"/>
    <w:rsid w:val="00E05BA4"/>
    <w:rsid w:val="00E14B28"/>
    <w:rsid w:val="00E23620"/>
    <w:rsid w:val="00E26499"/>
    <w:rsid w:val="00E303E8"/>
    <w:rsid w:val="00E32A31"/>
    <w:rsid w:val="00E559AA"/>
    <w:rsid w:val="00E76062"/>
    <w:rsid w:val="00E76655"/>
    <w:rsid w:val="00E83A77"/>
    <w:rsid w:val="00E91D57"/>
    <w:rsid w:val="00E93791"/>
    <w:rsid w:val="00ED2E55"/>
    <w:rsid w:val="00ED527B"/>
    <w:rsid w:val="00ED6CAD"/>
    <w:rsid w:val="00EF2B73"/>
    <w:rsid w:val="00EF7FCC"/>
    <w:rsid w:val="00F11FA5"/>
    <w:rsid w:val="00F1764E"/>
    <w:rsid w:val="00F211C9"/>
    <w:rsid w:val="00F24D74"/>
    <w:rsid w:val="00F33C1F"/>
    <w:rsid w:val="00F4634B"/>
    <w:rsid w:val="00F52049"/>
    <w:rsid w:val="00F55473"/>
    <w:rsid w:val="00F56907"/>
    <w:rsid w:val="00F87D50"/>
    <w:rsid w:val="00F96C48"/>
    <w:rsid w:val="00F97753"/>
    <w:rsid w:val="00FB78C7"/>
    <w:rsid w:val="00FC1CFD"/>
    <w:rsid w:val="00FD2787"/>
    <w:rsid w:val="00FD4CF6"/>
    <w:rsid w:val="00FD6D9D"/>
    <w:rsid w:val="00FD7BE8"/>
    <w:rsid w:val="00FE5512"/>
    <w:rsid w:val="00FF2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A44"/>
    <w:pPr>
      <w:widowControl w:val="0"/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keepNext/>
    </w:pPr>
    <w:rPr>
      <w:b/>
      <w:bCs/>
      <w:sz w:val="28"/>
      <w:szCs w:val="28"/>
    </w:rPr>
  </w:style>
  <w:style w:type="paragraph" w:customStyle="1" w:styleId="2">
    <w:name w:val="заголовок 2"/>
    <w:basedOn w:val="a"/>
    <w:next w:val="a"/>
    <w:uiPriority w:val="99"/>
    <w:pPr>
      <w:keepNext/>
    </w:pPr>
    <w:rPr>
      <w:b/>
      <w:bCs/>
      <w:sz w:val="24"/>
      <w:szCs w:val="24"/>
    </w:rPr>
  </w:style>
  <w:style w:type="paragraph" w:customStyle="1" w:styleId="3">
    <w:name w:val="заголовок 3"/>
    <w:basedOn w:val="a"/>
    <w:next w:val="a"/>
    <w:uiPriority w:val="99"/>
    <w:pPr>
      <w:keepNext/>
    </w:pPr>
    <w:rPr>
      <w:b/>
      <w:bCs/>
    </w:rPr>
  </w:style>
  <w:style w:type="paragraph" w:customStyle="1" w:styleId="4">
    <w:name w:val="заголовок 4"/>
    <w:basedOn w:val="a"/>
    <w:next w:val="a"/>
    <w:uiPriority w:val="99"/>
    <w:pPr>
      <w:keepNext/>
    </w:pPr>
    <w:rPr>
      <w:b/>
      <w:bCs/>
      <w:i/>
      <w:iCs/>
    </w:rPr>
  </w:style>
  <w:style w:type="paragraph" w:customStyle="1" w:styleId="5">
    <w:name w:val="заголовок 5"/>
    <w:basedOn w:val="a"/>
    <w:next w:val="a"/>
    <w:uiPriority w:val="99"/>
    <w:pPr>
      <w:keepNext/>
    </w:pPr>
    <w:rPr>
      <w:sz w:val="24"/>
      <w:szCs w:val="24"/>
    </w:rPr>
  </w:style>
  <w:style w:type="paragraph" w:customStyle="1" w:styleId="6">
    <w:name w:val="заголовок 6"/>
    <w:basedOn w:val="a"/>
    <w:next w:val="a"/>
    <w:uiPriority w:val="99"/>
    <w:pPr>
      <w:keepNext/>
      <w:jc w:val="right"/>
      <w:outlineLvl w:val="5"/>
    </w:pPr>
    <w:rPr>
      <w:vanish/>
      <w:lang w:val="en-US"/>
    </w:rPr>
  </w:style>
  <w:style w:type="character" w:customStyle="1" w:styleId="a3">
    <w:name w:val="Основной шрифт"/>
    <w:uiPriority w:val="99"/>
  </w:style>
  <w:style w:type="paragraph" w:styleId="a4">
    <w:name w:val="Document Map"/>
    <w:basedOn w:val="a"/>
    <w:link w:val="a5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5">
    <w:name w:val="Схема документа Знак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0">
    <w:name w:val="Обычный + 10 пт"/>
    <w:basedOn w:val="a"/>
    <w:uiPriority w:val="99"/>
    <w:rsid w:val="00047466"/>
    <w:pPr>
      <w:widowControl/>
      <w:autoSpaceDE/>
      <w:autoSpaceDN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0;&#1086;&#1079;&#1083;&#1086;&#1074;&#1072;\&#1056;&#1072;&#1073;&#1086;&#1095;&#1080;&#1081;%20&#1089;&#1090;&#1086;&#1083;\&#1087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пп</Template>
  <TotalTime>1</TotalTime>
  <Pages>1</Pages>
  <Words>177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0401060</vt:lpstr>
    </vt:vector>
  </TitlesOfParts>
  <Company>Home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0401060</dc:title>
  <dc:creator>Козлова</dc:creator>
  <cp:lastModifiedBy>Главбух</cp:lastModifiedBy>
  <cp:revision>2</cp:revision>
  <cp:lastPrinted>2025-01-29T11:27:00Z</cp:lastPrinted>
  <dcterms:created xsi:type="dcterms:W3CDTF">2026-02-17T11:57:00Z</dcterms:created>
  <dcterms:modified xsi:type="dcterms:W3CDTF">2026-02-17T11:57:00Z</dcterms:modified>
</cp:coreProperties>
</file>